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6A34B0" w14:textId="77777777" w:rsidR="00275260" w:rsidRDefault="004E1055" w:rsidP="00AF1A52">
      <w:pPr>
        <w:pStyle w:val="Heading1"/>
      </w:pPr>
      <w:bookmarkStart w:id="0" w:name="_GoBack"/>
      <w:bookmarkEnd w:id="0"/>
      <w:r>
        <w:t>Audit Meeting</w:t>
      </w:r>
    </w:p>
    <w:p w14:paraId="1C7406A0" w14:textId="77777777" w:rsidR="005D797B" w:rsidRPr="00C15C45" w:rsidRDefault="004E1055" w:rsidP="00C15C45">
      <w:pPr>
        <w:pStyle w:val="Attendees"/>
      </w:pPr>
      <w:r>
        <w:t>Open until</w:t>
      </w:r>
      <w:r w:rsidR="00C65F41">
        <w:t xml:space="preserve"> approximately</w:t>
      </w:r>
      <w:r>
        <w:t xml:space="preserve"> </w:t>
      </w:r>
      <w:r w:rsidR="00DE1592">
        <w:t>2</w:t>
      </w:r>
      <w:r>
        <w:t>:</w:t>
      </w:r>
      <w:r w:rsidR="00296B1D">
        <w:t>15</w:t>
      </w:r>
      <w:r>
        <w:t xml:space="preserve"> </w:t>
      </w:r>
      <w:r w:rsidR="00DE1592">
        <w:t>P</w:t>
      </w:r>
      <w:r>
        <w:t>M</w:t>
      </w:r>
    </w:p>
    <w:p w14:paraId="2A2EF4EE" w14:textId="77777777" w:rsidR="00C65F41" w:rsidRDefault="00C65F41" w:rsidP="00C65F41">
      <w:pPr>
        <w:pStyle w:val="ListNumber"/>
        <w:numPr>
          <w:ilvl w:val="0"/>
          <w:numId w:val="0"/>
        </w:numPr>
        <w:ind w:left="533"/>
        <w:jc w:val="center"/>
        <w:rPr>
          <w:rFonts w:eastAsiaTheme="majorEastAsia"/>
        </w:rPr>
      </w:pPr>
      <w:r>
        <w:rPr>
          <w:rFonts w:eastAsiaTheme="majorEastAsia"/>
        </w:rPr>
        <w:t>- - - - - - - OPEN SESSION</w:t>
      </w:r>
      <w:r>
        <w:rPr>
          <w:rFonts w:eastAsiaTheme="majorEastAsia"/>
          <w:b w:val="0"/>
        </w:rPr>
        <w:t xml:space="preserve"> </w:t>
      </w:r>
      <w:r>
        <w:rPr>
          <w:rFonts w:eastAsiaTheme="majorEastAsia"/>
        </w:rPr>
        <w:t>- - - - - - -</w:t>
      </w:r>
    </w:p>
    <w:p w14:paraId="667708E7" w14:textId="77777777" w:rsidR="00C65F41" w:rsidRPr="00C65F41" w:rsidRDefault="00C65F41" w:rsidP="00C65F41">
      <w:pPr>
        <w:pStyle w:val="ListNumber"/>
        <w:numPr>
          <w:ilvl w:val="0"/>
          <w:numId w:val="0"/>
        </w:numPr>
        <w:ind w:left="533"/>
        <w:jc w:val="center"/>
        <w:rPr>
          <w:b w:val="0"/>
        </w:rPr>
      </w:pPr>
    </w:p>
    <w:p w14:paraId="7F9D79D4" w14:textId="77777777" w:rsidR="005D797B" w:rsidRDefault="004E1055" w:rsidP="005D797B">
      <w:pPr>
        <w:pStyle w:val="ListNumber"/>
      </w:pPr>
      <w:r>
        <w:rPr>
          <w:rFonts w:eastAsiaTheme="majorEastAsia"/>
        </w:rPr>
        <w:t>Welcome from the committee chairs: Megan Martin, &amp; Rachel Williams (5 min)</w:t>
      </w:r>
    </w:p>
    <w:p w14:paraId="5757BA24" w14:textId="77777777" w:rsidR="00C65F41" w:rsidRPr="00C65F41" w:rsidRDefault="00C65F41" w:rsidP="004E1055">
      <w:pPr>
        <w:pStyle w:val="ListNumber"/>
      </w:pPr>
      <w:r>
        <w:t>Introduction of attendees (10 mins)</w:t>
      </w:r>
    </w:p>
    <w:p w14:paraId="5B8CE84B" w14:textId="77777777" w:rsidR="004E1055" w:rsidRDefault="004E1055" w:rsidP="004E1055">
      <w:pPr>
        <w:pStyle w:val="ListNumber"/>
      </w:pPr>
      <w:r>
        <w:rPr>
          <w:rFonts w:eastAsiaTheme="majorEastAsia"/>
        </w:rPr>
        <w:t>Comments from the Executive Director, Craig Johnson (</w:t>
      </w:r>
      <w:r w:rsidR="00DE1592">
        <w:rPr>
          <w:rFonts w:eastAsiaTheme="majorEastAsia"/>
        </w:rPr>
        <w:t>15</w:t>
      </w:r>
      <w:r>
        <w:rPr>
          <w:rFonts w:eastAsiaTheme="majorEastAsia"/>
        </w:rPr>
        <w:t xml:space="preserve"> mins)</w:t>
      </w:r>
    </w:p>
    <w:p w14:paraId="47B870B1" w14:textId="77777777" w:rsidR="005D797B" w:rsidRPr="006771EF" w:rsidRDefault="00DE1592" w:rsidP="00C65F41">
      <w:pPr>
        <w:pStyle w:val="ListNumber"/>
      </w:pPr>
      <w:r>
        <w:t>Overview of Compliance Audits</w:t>
      </w:r>
      <w:r w:rsidR="00C65F41">
        <w:t xml:space="preserve"> (</w:t>
      </w:r>
      <w:r>
        <w:t>15</w:t>
      </w:r>
      <w:r w:rsidR="00C65F41">
        <w:t xml:space="preserve"> mins)</w:t>
      </w:r>
    </w:p>
    <w:p w14:paraId="09C82247" w14:textId="77777777" w:rsidR="00C65F41" w:rsidRPr="00C65F41" w:rsidRDefault="00C65F41" w:rsidP="00C65F41">
      <w:pPr>
        <w:pStyle w:val="ListNumber"/>
      </w:pPr>
      <w:r>
        <w:rPr>
          <w:rFonts w:eastAsiaTheme="majorEastAsia"/>
        </w:rPr>
        <w:t xml:space="preserve">Break (15 mins) </w:t>
      </w:r>
    </w:p>
    <w:p w14:paraId="5DD7A774" w14:textId="77777777" w:rsidR="00C65F41" w:rsidRDefault="00C65F41" w:rsidP="00C65F41">
      <w:pPr>
        <w:pStyle w:val="ListNumber"/>
        <w:numPr>
          <w:ilvl w:val="0"/>
          <w:numId w:val="0"/>
        </w:numPr>
        <w:ind w:left="533"/>
        <w:jc w:val="center"/>
        <w:rPr>
          <w:rFonts w:eastAsiaTheme="majorEastAsia"/>
        </w:rPr>
      </w:pPr>
      <w:r>
        <w:rPr>
          <w:rFonts w:eastAsiaTheme="majorEastAsia"/>
        </w:rPr>
        <w:t>- - - - - - - CLOSED SESSION</w:t>
      </w:r>
      <w:r>
        <w:rPr>
          <w:rFonts w:eastAsiaTheme="majorEastAsia"/>
          <w:b w:val="0"/>
        </w:rPr>
        <w:t xml:space="preserve"> </w:t>
      </w:r>
      <w:r>
        <w:rPr>
          <w:rFonts w:eastAsiaTheme="majorEastAsia"/>
        </w:rPr>
        <w:t>- - - - - - -</w:t>
      </w:r>
    </w:p>
    <w:p w14:paraId="353FE6AE" w14:textId="77777777" w:rsidR="00C65F41" w:rsidRPr="00C65F41" w:rsidRDefault="00C65F41" w:rsidP="00C65F41">
      <w:pPr>
        <w:pStyle w:val="ListNumber"/>
        <w:numPr>
          <w:ilvl w:val="0"/>
          <w:numId w:val="0"/>
        </w:numPr>
        <w:ind w:left="533"/>
        <w:jc w:val="center"/>
        <w:rPr>
          <w:b w:val="0"/>
        </w:rPr>
      </w:pPr>
    </w:p>
    <w:p w14:paraId="6F817D5F" w14:textId="77777777" w:rsidR="005D797B" w:rsidRPr="00C15C45" w:rsidRDefault="00C65F41" w:rsidP="00C15C45">
      <w:pPr>
        <w:pStyle w:val="ListNumber"/>
      </w:pPr>
      <w:r>
        <w:t xml:space="preserve">Sovos – </w:t>
      </w:r>
      <w:r w:rsidR="00DE1592" w:rsidRPr="00B77C1B">
        <w:rPr>
          <w:b w:val="0"/>
        </w:rPr>
        <w:t>suggestions for improving efficiency for 2020 audit cycle</w:t>
      </w:r>
      <w:r>
        <w:t xml:space="preserve"> (</w:t>
      </w:r>
      <w:r w:rsidR="00DE1592">
        <w:t>45</w:t>
      </w:r>
      <w:r>
        <w:t xml:space="preserve"> mins)</w:t>
      </w:r>
    </w:p>
    <w:p w14:paraId="55B38F62" w14:textId="77777777" w:rsidR="00C65F41" w:rsidRPr="007D4434" w:rsidRDefault="00C65F41" w:rsidP="00C65F41">
      <w:pPr>
        <w:pStyle w:val="ListNumber"/>
      </w:pPr>
      <w:r>
        <w:rPr>
          <w:rFonts w:eastAsiaTheme="majorEastAsia"/>
        </w:rPr>
        <w:t xml:space="preserve">Break (15 mins) </w:t>
      </w:r>
    </w:p>
    <w:p w14:paraId="649095C4" w14:textId="77777777" w:rsidR="00C65F41" w:rsidRPr="00C15C45" w:rsidRDefault="00C65F41" w:rsidP="00C65F41">
      <w:pPr>
        <w:pStyle w:val="ListNumber"/>
      </w:pPr>
      <w:r>
        <w:t>Tax</w:t>
      </w:r>
      <w:r w:rsidR="00B77C1B">
        <w:t>C</w:t>
      </w:r>
      <w:r>
        <w:t xml:space="preserve">loud – </w:t>
      </w:r>
      <w:r w:rsidR="00DE1592" w:rsidRPr="00B77C1B">
        <w:rPr>
          <w:b w:val="0"/>
        </w:rPr>
        <w:t>suggestions for improving efficiency for 2020 audit cycle</w:t>
      </w:r>
      <w:r w:rsidR="00DE1592">
        <w:t xml:space="preserve"> </w:t>
      </w:r>
      <w:r>
        <w:t>(</w:t>
      </w:r>
      <w:r w:rsidR="00DE1592">
        <w:t>45</w:t>
      </w:r>
      <w:r>
        <w:t xml:space="preserve"> mins)</w:t>
      </w:r>
    </w:p>
    <w:p w14:paraId="19CE6103" w14:textId="77777777" w:rsidR="00C65F41" w:rsidRPr="007D4434" w:rsidRDefault="00C65F41" w:rsidP="00C65F41">
      <w:pPr>
        <w:pStyle w:val="ListNumber"/>
      </w:pPr>
      <w:r>
        <w:rPr>
          <w:rFonts w:eastAsiaTheme="majorEastAsia"/>
        </w:rPr>
        <w:t xml:space="preserve">Break (15 mins) </w:t>
      </w:r>
    </w:p>
    <w:p w14:paraId="1D6C7DA5" w14:textId="77777777" w:rsidR="00C65F41" w:rsidRDefault="00C65F41" w:rsidP="00C65F41">
      <w:pPr>
        <w:pStyle w:val="ListNumber"/>
      </w:pPr>
      <w:r>
        <w:t xml:space="preserve">Avalara – </w:t>
      </w:r>
      <w:r w:rsidR="00DE1592" w:rsidRPr="00B77C1B">
        <w:rPr>
          <w:b w:val="0"/>
        </w:rPr>
        <w:t>suggestions for improving efficiency for 2020 audit cycle</w:t>
      </w:r>
      <w:r w:rsidR="00DE1592">
        <w:t xml:space="preserve"> </w:t>
      </w:r>
      <w:r>
        <w:t>(</w:t>
      </w:r>
      <w:r w:rsidR="00DE1592">
        <w:t>45</w:t>
      </w:r>
      <w:r>
        <w:t xml:space="preserve"> mins)</w:t>
      </w:r>
    </w:p>
    <w:p w14:paraId="661CD657" w14:textId="77777777" w:rsidR="00C65F41" w:rsidRDefault="00C65F41" w:rsidP="00C65F41">
      <w:pPr>
        <w:pStyle w:val="ListNumber"/>
        <w:numPr>
          <w:ilvl w:val="0"/>
          <w:numId w:val="0"/>
        </w:numPr>
        <w:ind w:left="173"/>
        <w:jc w:val="center"/>
        <w:rPr>
          <w:rFonts w:eastAsiaTheme="majorEastAsia"/>
        </w:rPr>
      </w:pPr>
    </w:p>
    <w:p w14:paraId="7B57B8AB" w14:textId="77777777" w:rsidR="00C65F41" w:rsidRPr="00C65F41" w:rsidRDefault="00C65F41" w:rsidP="00C65F41">
      <w:pPr>
        <w:pStyle w:val="ListNumber"/>
        <w:numPr>
          <w:ilvl w:val="0"/>
          <w:numId w:val="0"/>
        </w:numPr>
        <w:ind w:left="173"/>
        <w:jc w:val="center"/>
      </w:pPr>
      <w:r>
        <w:rPr>
          <w:rFonts w:eastAsiaTheme="majorEastAsia"/>
        </w:rPr>
        <w:t xml:space="preserve">- - - - - - - </w:t>
      </w:r>
      <w:r w:rsidR="00DE1592">
        <w:rPr>
          <w:rFonts w:eastAsiaTheme="majorEastAsia"/>
        </w:rPr>
        <w:t>DINNER ON YOUR OWN</w:t>
      </w:r>
      <w:r>
        <w:rPr>
          <w:rFonts w:eastAsiaTheme="majorEastAsia"/>
        </w:rPr>
        <w:t xml:space="preserve"> - - - - - - -</w:t>
      </w:r>
    </w:p>
    <w:p w14:paraId="6F547BFE" w14:textId="77777777" w:rsidR="00C65F41" w:rsidRPr="00C15C45" w:rsidRDefault="00C65F41" w:rsidP="00C65F41">
      <w:pPr>
        <w:pStyle w:val="ListNumber"/>
        <w:numPr>
          <w:ilvl w:val="0"/>
          <w:numId w:val="0"/>
        </w:numPr>
      </w:pPr>
    </w:p>
    <w:p w14:paraId="1725B37D" w14:textId="77777777" w:rsidR="005D797B" w:rsidRDefault="005D797B" w:rsidP="00C65F41">
      <w:pPr>
        <w:pStyle w:val="ListNumber2"/>
        <w:numPr>
          <w:ilvl w:val="0"/>
          <w:numId w:val="0"/>
        </w:numPr>
        <w:ind w:left="720"/>
      </w:pPr>
    </w:p>
    <w:sectPr w:rsidR="005D797B" w:rsidSect="0001544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587DAD" w14:textId="77777777" w:rsidR="00051597" w:rsidRDefault="00051597" w:rsidP="001E7D29">
      <w:pPr>
        <w:spacing w:after="0" w:line="240" w:lineRule="auto"/>
      </w:pPr>
      <w:r>
        <w:separator/>
      </w:r>
    </w:p>
  </w:endnote>
  <w:endnote w:type="continuationSeparator" w:id="0">
    <w:p w14:paraId="0F0E8B06" w14:textId="77777777" w:rsidR="00051597" w:rsidRDefault="00051597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9C334" w14:textId="77777777" w:rsidR="000B3403" w:rsidRDefault="000B34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F71F17" w14:textId="77777777" w:rsidR="000B3403" w:rsidRDefault="000B340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65C63" w14:textId="77777777" w:rsidR="000B3403" w:rsidRDefault="000B34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356D27" w14:textId="77777777" w:rsidR="00051597" w:rsidRDefault="00051597" w:rsidP="001E7D29">
      <w:pPr>
        <w:spacing w:after="0" w:line="240" w:lineRule="auto"/>
      </w:pPr>
      <w:r>
        <w:separator/>
      </w:r>
    </w:p>
  </w:footnote>
  <w:footnote w:type="continuationSeparator" w:id="0">
    <w:p w14:paraId="3EF3554F" w14:textId="77777777" w:rsidR="00051597" w:rsidRDefault="00051597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85CFB" w14:textId="77777777" w:rsidR="000B3403" w:rsidRDefault="000B34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BA743B" w14:textId="77777777" w:rsidR="00066754" w:rsidRDefault="000B3403" w:rsidP="00015440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64262D1E" wp14:editId="279DCA17">
          <wp:simplePos x="0" y="0"/>
          <wp:positionH relativeFrom="column">
            <wp:posOffset>212128</wp:posOffset>
          </wp:positionH>
          <wp:positionV relativeFrom="paragraph">
            <wp:posOffset>-429749</wp:posOffset>
          </wp:positionV>
          <wp:extent cx="1758462" cy="1758462"/>
          <wp:effectExtent l="0" t="0" r="0" b="0"/>
          <wp:wrapNone/>
          <wp:docPr id="7" name="Picture 7" descr="Image result for streamlined sales tax governing bo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streamlined sales tax governing board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8462" cy="17584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3951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B5EA74C" wp14:editId="294511BC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28E643E4" id="Group 3" o:spid="_x0000_s1026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f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geU&#10;SmJ5QuBpoEg0OZYHlIpoYCJROZaHybE8oFREAxOJyrE8TI7loRxLCKxeUI7lYXIsDyiV3AYmx/JQ&#10;jiUEXhUUiSbH8lCOJQSeBopEk2N5KMcSAk8DRaLJsTyUYwmBpYFyLA+TY3koxxICTwNFosmxPJRj&#10;CYGngSLR5FgeyrGEwNNAkWhyLA/lWELgaaBINDmWh3IsIXA0eCrHEgIvA+FYnibH8lSOJQSeBjI7&#10;P02O5akcSwg8DWR2fpocy1M5lhB4Gsg68WlyLE/lWELgaSDrxKf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812880" w14:paraId="0314EEF6" w14:textId="77777777" w:rsidTr="00015440">
      <w:trPr>
        <w:jc w:val="right"/>
      </w:trPr>
      <w:tc>
        <w:tcPr>
          <w:tcW w:w="432" w:type="dxa"/>
          <w:vAlign w:val="bottom"/>
        </w:tcPr>
        <w:p w14:paraId="2009B02F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59C62E57" wp14:editId="22EC9FAA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2EB8D01F" w14:textId="77777777" w:rsidR="00066754" w:rsidRPr="00812880" w:rsidRDefault="00051597" w:rsidP="00812880">
          <w:pPr>
            <w:pStyle w:val="Header"/>
          </w:pPr>
          <w:sdt>
            <w:sdtPr>
              <w:rPr>
                <w:rStyle w:val="Strong"/>
              </w:rPr>
              <w:id w:val="114646412"/>
              <w:placeholder>
                <w:docPart w:val="0D0B67D3AF9647A492651D61A56CD992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Location:</w:t>
              </w:r>
            </w:sdtContent>
          </w:sdt>
          <w:r w:rsidR="00066754" w:rsidRPr="00812880">
            <w:t xml:space="preserve"> </w:t>
          </w:r>
          <w:r w:rsidR="00917E62">
            <w:t>Crowne Plaza Redondo Beach</w:t>
          </w:r>
        </w:p>
      </w:tc>
    </w:tr>
    <w:tr w:rsidR="00066754" w:rsidRPr="00812880" w14:paraId="7CEE871F" w14:textId="77777777" w:rsidTr="00015440">
      <w:trPr>
        <w:jc w:val="right"/>
      </w:trPr>
      <w:tc>
        <w:tcPr>
          <w:tcW w:w="432" w:type="dxa"/>
          <w:vAlign w:val="bottom"/>
        </w:tcPr>
        <w:p w14:paraId="55200199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6AB61159" wp14:editId="65C4864E">
                <wp:extent cx="137160" cy="137160"/>
                <wp:effectExtent l="0" t="0" r="0" b="0"/>
                <wp:docPr id="12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7EA2732" w14:textId="77777777" w:rsidR="00066754" w:rsidRPr="00812880" w:rsidRDefault="00051597" w:rsidP="00812880">
          <w:pPr>
            <w:pStyle w:val="Header"/>
          </w:pPr>
          <w:sdt>
            <w:sdtPr>
              <w:rPr>
                <w:rStyle w:val="Strong"/>
              </w:rPr>
              <w:id w:val="-720747057"/>
              <w:placeholder>
                <w:docPart w:val="81D9AE69364A432B92A6EE09EEF64B57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Date:</w:t>
              </w:r>
            </w:sdtContent>
          </w:sdt>
          <w:r w:rsidR="00066754" w:rsidRPr="00812880">
            <w:t xml:space="preserve"> </w:t>
          </w:r>
          <w:r w:rsidR="004E1055">
            <w:t xml:space="preserve">Wednesday, </w:t>
          </w:r>
          <w:r w:rsidR="00917E62">
            <w:t>March</w:t>
          </w:r>
          <w:r w:rsidR="004E1055">
            <w:t xml:space="preserve"> 4, 2020</w:t>
          </w:r>
        </w:p>
      </w:tc>
    </w:tr>
    <w:tr w:rsidR="00066754" w:rsidRPr="00812880" w14:paraId="5869ADA4" w14:textId="77777777" w:rsidTr="00015440">
      <w:trPr>
        <w:jc w:val="right"/>
      </w:trPr>
      <w:tc>
        <w:tcPr>
          <w:tcW w:w="432" w:type="dxa"/>
          <w:vAlign w:val="bottom"/>
        </w:tcPr>
        <w:p w14:paraId="65C2A7EC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3F614BA8" wp14:editId="12A04666">
                <wp:extent cx="137160" cy="137160"/>
                <wp:effectExtent l="0" t="0" r="0" b="0"/>
                <wp:docPr id="13" name="Graphic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7B0E5B8" w14:textId="77777777" w:rsidR="00066754" w:rsidRPr="00812880" w:rsidRDefault="00051597" w:rsidP="00812880">
          <w:pPr>
            <w:pStyle w:val="Header"/>
          </w:pPr>
          <w:sdt>
            <w:sdtPr>
              <w:rPr>
                <w:rStyle w:val="Strong"/>
              </w:rPr>
              <w:id w:val="-636263335"/>
              <w:placeholder>
                <w:docPart w:val="8D2492829C4E4F8495EB5BF09F5B8EB9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>
                <w:rPr>
                  <w:rStyle w:val="Strong"/>
                </w:rPr>
                <w:t>Time</w:t>
              </w:r>
              <w:r w:rsidR="00AF1A52" w:rsidRPr="00AF1A52">
                <w:rPr>
                  <w:rStyle w:val="Strong"/>
                </w:rPr>
                <w:t>:</w:t>
              </w:r>
            </w:sdtContent>
          </w:sdt>
          <w:r w:rsidR="007B2549" w:rsidRPr="00812880">
            <w:t xml:space="preserve"> </w:t>
          </w:r>
          <w:r w:rsidR="00FF3D2D">
            <w:t>1</w:t>
          </w:r>
          <w:r w:rsidR="004E1055">
            <w:t>:</w:t>
          </w:r>
          <w:r w:rsidR="00296B1D">
            <w:t>15</w:t>
          </w:r>
          <w:r w:rsidR="004E1055">
            <w:t xml:space="preserve"> </w:t>
          </w:r>
          <w:r w:rsidR="00FF3D2D">
            <w:t>P</w:t>
          </w:r>
          <w:r w:rsidR="004E1055">
            <w:t xml:space="preserve">M – </w:t>
          </w:r>
          <w:r w:rsidR="00296B1D">
            <w:t>5</w:t>
          </w:r>
          <w:r w:rsidR="004E1055">
            <w:t>:</w:t>
          </w:r>
          <w:r w:rsidR="00296B1D">
            <w:t>00</w:t>
          </w:r>
          <w:r w:rsidR="004E1055">
            <w:t xml:space="preserve"> PM</w:t>
          </w:r>
        </w:p>
      </w:tc>
    </w:tr>
  </w:tbl>
  <w:p w14:paraId="693758B3" w14:textId="77777777" w:rsidR="002E4F42" w:rsidRPr="00812880" w:rsidRDefault="002E4F42" w:rsidP="0081288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DFE63" w14:textId="77777777" w:rsidR="000B3403" w:rsidRDefault="000B34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8511DC2"/>
    <w:multiLevelType w:val="hybridMultilevel"/>
    <w:tmpl w:val="DE02AF64"/>
    <w:lvl w:ilvl="0" w:tplc="1DCA286A">
      <w:numFmt w:val="bullet"/>
      <w:lvlText w:val="-"/>
      <w:lvlJc w:val="left"/>
      <w:pPr>
        <w:ind w:left="533" w:hanging="360"/>
      </w:pPr>
      <w:rPr>
        <w:rFonts w:ascii="Calibri" w:eastAsiaTheme="maj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38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9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9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8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DisplayPageBoundaries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403"/>
    <w:rsid w:val="0000418E"/>
    <w:rsid w:val="00015440"/>
    <w:rsid w:val="00016839"/>
    <w:rsid w:val="00042360"/>
    <w:rsid w:val="00042FB3"/>
    <w:rsid w:val="00051597"/>
    <w:rsid w:val="00055973"/>
    <w:rsid w:val="00057671"/>
    <w:rsid w:val="00066754"/>
    <w:rsid w:val="00084752"/>
    <w:rsid w:val="00086540"/>
    <w:rsid w:val="000A2384"/>
    <w:rsid w:val="000A324B"/>
    <w:rsid w:val="000B3403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96B1D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54DD7"/>
    <w:rsid w:val="004724BD"/>
    <w:rsid w:val="00477352"/>
    <w:rsid w:val="0048124E"/>
    <w:rsid w:val="00491C23"/>
    <w:rsid w:val="004B5C09"/>
    <w:rsid w:val="004E1055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17E62"/>
    <w:rsid w:val="00922A60"/>
    <w:rsid w:val="00927C63"/>
    <w:rsid w:val="00932F50"/>
    <w:rsid w:val="0094637B"/>
    <w:rsid w:val="00955A78"/>
    <w:rsid w:val="00981111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77C1B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3D86"/>
    <w:rsid w:val="00C47362"/>
    <w:rsid w:val="00C601ED"/>
    <w:rsid w:val="00C65F41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E1592"/>
    <w:rsid w:val="00DF2868"/>
    <w:rsid w:val="00DF7B22"/>
    <w:rsid w:val="00E557A0"/>
    <w:rsid w:val="00E70676"/>
    <w:rsid w:val="00EF6435"/>
    <w:rsid w:val="00F10F6B"/>
    <w:rsid w:val="00F23697"/>
    <w:rsid w:val="00F36BB7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  <w:rsid w:val="00FF3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8EF1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7" Type="http://schemas.openxmlformats.org/officeDocument/2006/relationships/image" Target="media/image7.sv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ocuments\Office\Templates\Blue%20spher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D0B67D3AF9647A492651D61A56CD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48583-50D8-46C6-B029-EBE3C4EDBAAF}"/>
      </w:docPartPr>
      <w:docPartBody>
        <w:p w:rsidR="005F24DD" w:rsidRDefault="005F24DD">
          <w:pPr>
            <w:pStyle w:val="0D0B67D3AF9647A492651D61A56CD992"/>
          </w:pPr>
          <w:r w:rsidRPr="007B2549">
            <w:t>Facilitator Name</w:t>
          </w:r>
        </w:p>
      </w:docPartBody>
    </w:docPart>
    <w:docPart>
      <w:docPartPr>
        <w:name w:val="81D9AE69364A432B92A6EE09EEF64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3AF75-78B1-4252-A7D6-3624112A6340}"/>
      </w:docPartPr>
      <w:docPartBody>
        <w:p w:rsidR="005F24DD" w:rsidRDefault="005F24DD">
          <w:pPr>
            <w:pStyle w:val="81D9AE69364A432B92A6EE09EEF64B57"/>
          </w:pPr>
          <w:r w:rsidRPr="007D4434">
            <w:t>called to order the regular meeting of the</w:t>
          </w:r>
        </w:p>
      </w:docPartBody>
    </w:docPart>
    <w:docPart>
      <w:docPartPr>
        <w:name w:val="8D2492829C4E4F8495EB5BF09F5B8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D1129-4D00-492A-9236-E03A338D31B1}"/>
      </w:docPartPr>
      <w:docPartBody>
        <w:p w:rsidR="005F24DD" w:rsidRDefault="005F24DD">
          <w:pPr>
            <w:pStyle w:val="8D2492829C4E4F8495EB5BF09F5B8EB9"/>
          </w:pPr>
          <w:r w:rsidRPr="007B2549">
            <w:t>Organization/Committee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4DD"/>
    <w:rsid w:val="005F24DD"/>
    <w:rsid w:val="00F7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7B4AE299B44626A1CC669C2E6F8CC4">
    <w:name w:val="AC7B4AE299B44626A1CC669C2E6F8CC4"/>
  </w:style>
  <w:style w:type="paragraph" w:customStyle="1" w:styleId="4DE9AB40A0E04DBEBF0467B56593B4C6">
    <w:name w:val="4DE9AB40A0E04DBEBF0467B56593B4C6"/>
  </w:style>
  <w:style w:type="paragraph" w:customStyle="1" w:styleId="E51CBB8D86A1496FAB5C382C50609017">
    <w:name w:val="E51CBB8D86A1496FAB5C382C50609017"/>
  </w:style>
  <w:style w:type="paragraph" w:customStyle="1" w:styleId="21F1BFA5CEB94504881B90A4EDF2676F">
    <w:name w:val="21F1BFA5CEB94504881B90A4EDF2676F"/>
  </w:style>
  <w:style w:type="paragraph" w:customStyle="1" w:styleId="0D0B67D3AF9647A492651D61A56CD992">
    <w:name w:val="0D0B67D3AF9647A492651D61A56CD992"/>
  </w:style>
  <w:style w:type="paragraph" w:customStyle="1" w:styleId="81D9AE69364A432B92A6EE09EEF64B57">
    <w:name w:val="81D9AE69364A432B92A6EE09EEF64B57"/>
  </w:style>
  <w:style w:type="paragraph" w:customStyle="1" w:styleId="8D2492829C4E4F8495EB5BF09F5B8EB9">
    <w:name w:val="8D2492829C4E4F8495EB5BF09F5B8EB9"/>
  </w:style>
  <w:style w:type="paragraph" w:customStyle="1" w:styleId="1AFBBB4503B94BC78338441869153E82">
    <w:name w:val="1AFBBB4503B94BC78338441869153E82"/>
  </w:style>
  <w:style w:type="paragraph" w:customStyle="1" w:styleId="DB0F7A2B9E2048708D0925E966D7D728">
    <w:name w:val="DB0F7A2B9E2048708D0925E966D7D728"/>
  </w:style>
  <w:style w:type="paragraph" w:customStyle="1" w:styleId="44F34C26DE1D41F4AC1DB5C68D8B775E">
    <w:name w:val="44F34C26DE1D41F4AC1DB5C68D8B775E"/>
  </w:style>
  <w:style w:type="paragraph" w:customStyle="1" w:styleId="90B2F68889524EC1A17AAA8985E13D0F">
    <w:name w:val="90B2F68889524EC1A17AAA8985E13D0F"/>
  </w:style>
  <w:style w:type="paragraph" w:customStyle="1" w:styleId="40AF41C919364F57B849437297BD3198">
    <w:name w:val="40AF41C919364F57B849437297BD3198"/>
  </w:style>
  <w:style w:type="paragraph" w:customStyle="1" w:styleId="38038FE26225470A8AC09E081BACF253">
    <w:name w:val="38038FE26225470A8AC09E081BACF253"/>
  </w:style>
  <w:style w:type="paragraph" w:customStyle="1" w:styleId="BBAB3E59EC654411B8DFD1CB9F76BCD6">
    <w:name w:val="BBAB3E59EC654411B8DFD1CB9F76BCD6"/>
  </w:style>
  <w:style w:type="paragraph" w:customStyle="1" w:styleId="B5292FC987BB4563A70AD78444B316FD">
    <w:name w:val="B5292FC987BB4563A70AD78444B316FD"/>
  </w:style>
  <w:style w:type="paragraph" w:customStyle="1" w:styleId="89EFA2F7227C49F9BA203318EF02A5A1">
    <w:name w:val="89EFA2F7227C49F9BA203318EF02A5A1"/>
  </w:style>
  <w:style w:type="paragraph" w:customStyle="1" w:styleId="8C6A8DB0354C4793A9ADE3DC36B245B4">
    <w:name w:val="8C6A8DB0354C4793A9ADE3DC36B245B4"/>
  </w:style>
  <w:style w:type="paragraph" w:customStyle="1" w:styleId="C1FE99FD1B9A498C8B3EDEFDB291B4BA">
    <w:name w:val="C1FE99FD1B9A498C8B3EDEFDB291B4BA"/>
  </w:style>
  <w:style w:type="paragraph" w:customStyle="1" w:styleId="C594FE6F38954CAEA1368ADCA22FE30D">
    <w:name w:val="C594FE6F38954CAEA1368ADCA22FE30D"/>
  </w:style>
  <w:style w:type="paragraph" w:customStyle="1" w:styleId="CCDD9F9BD0CB4376B14C5F2971D537D4">
    <w:name w:val="CCDD9F9BD0CB4376B14C5F2971D537D4"/>
  </w:style>
  <w:style w:type="paragraph" w:customStyle="1" w:styleId="E9CF8E4543774D0793CA82E7DAFCE973">
    <w:name w:val="E9CF8E4543774D0793CA82E7DAFCE973"/>
  </w:style>
  <w:style w:type="paragraph" w:customStyle="1" w:styleId="7B165CF337F246858634B645EE0336D8">
    <w:name w:val="7B165CF337F246858634B645EE0336D8"/>
  </w:style>
  <w:style w:type="paragraph" w:customStyle="1" w:styleId="502C296225954C90A332DF834850F25E">
    <w:name w:val="502C296225954C90A332DF834850F25E"/>
  </w:style>
  <w:style w:type="paragraph" w:customStyle="1" w:styleId="DB82059322A44E40B72FB145C2282477">
    <w:name w:val="DB82059322A44E40B72FB145C2282477"/>
  </w:style>
  <w:style w:type="paragraph" w:customStyle="1" w:styleId="41430113BA88417FBD7A34BD9D08A142">
    <w:name w:val="41430113BA88417FBD7A34BD9D08A142"/>
  </w:style>
  <w:style w:type="paragraph" w:customStyle="1" w:styleId="089E77E1F528493D85F25BF4C762D2DB">
    <w:name w:val="089E77E1F528493D85F25BF4C762D2DB"/>
  </w:style>
  <w:style w:type="paragraph" w:customStyle="1" w:styleId="7B91AD665F1A492EB970657403C56AAA">
    <w:name w:val="7B91AD665F1A492EB970657403C56AAA"/>
  </w:style>
  <w:style w:type="paragraph" w:customStyle="1" w:styleId="51EFDADD78C74A29974B7F292E3489D5">
    <w:name w:val="51EFDADD78C74A29974B7F292E3489D5"/>
  </w:style>
  <w:style w:type="paragraph" w:customStyle="1" w:styleId="F797FD8050C548A5BA5BAEBD68701863">
    <w:name w:val="F797FD8050C548A5BA5BAEBD68701863"/>
  </w:style>
  <w:style w:type="paragraph" w:customStyle="1" w:styleId="F7CDD4A8975548B28020E6CE49A6E614">
    <w:name w:val="F7CDD4A8975548B28020E6CE49A6E614"/>
  </w:style>
  <w:style w:type="paragraph" w:customStyle="1" w:styleId="AF027908A25D4D53A88671AAEAB274EA">
    <w:name w:val="AF027908A25D4D53A88671AAEAB274EA"/>
  </w:style>
  <w:style w:type="paragraph" w:customStyle="1" w:styleId="C1E1A7472D014C368637560B0B3B02D9">
    <w:name w:val="C1E1A7472D014C368637560B0B3B02D9"/>
  </w:style>
  <w:style w:type="paragraph" w:customStyle="1" w:styleId="DC7A7C8E463741E99218DBD5AD3EA8FD">
    <w:name w:val="DC7A7C8E463741E99218DBD5AD3EA8FD"/>
  </w:style>
  <w:style w:type="paragraph" w:customStyle="1" w:styleId="F0BC0430B7ED443B847E9C879D377CBC">
    <w:name w:val="F0BC0430B7ED443B847E9C879D377CBC"/>
  </w:style>
  <w:style w:type="paragraph" w:customStyle="1" w:styleId="E8F8D3817EA4462781B5506A722E0EFC">
    <w:name w:val="E8F8D3817EA4462781B5506A722E0EFC"/>
  </w:style>
  <w:style w:type="paragraph" w:customStyle="1" w:styleId="011DBAC607DA4D88A28305E611BEE1A5">
    <w:name w:val="011DBAC607DA4D88A28305E611BEE1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6705AF2-9C37-44D8-8600-40A5C23A1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</Template>
  <TotalTime>0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2020-02-06T20:05:00Z</dcterms:created>
  <dcterms:modified xsi:type="dcterms:W3CDTF">2020-02-06T20:05:00Z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